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827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9"/>
        <w:gridCol w:w="183"/>
        <w:gridCol w:w="2025"/>
        <w:gridCol w:w="4097"/>
        <w:gridCol w:w="6119"/>
      </w:tblGrid>
      <w:tr w:rsidR="000172E5" w:rsidRPr="00846B76" w:rsidTr="00416761">
        <w:trPr>
          <w:gridAfter w:val="1"/>
          <w:wAfter w:w="1977" w:type="pct"/>
        </w:trPr>
        <w:tc>
          <w:tcPr>
            <w:tcW w:w="3023" w:type="pct"/>
            <w:gridSpan w:val="4"/>
            <w:shd w:val="clear" w:color="auto" w:fill="731F1C" w:themeFill="accent5"/>
            <w:vAlign w:val="bottom"/>
          </w:tcPr>
          <w:p w:rsidR="000172E5" w:rsidRPr="00846B76" w:rsidRDefault="001A7D80" w:rsidP="001A7D80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Student Information</w:t>
            </w:r>
          </w:p>
        </w:tc>
      </w:tr>
      <w:tr w:rsidR="000172E5" w:rsidRPr="00846B76" w:rsidTr="00416761">
        <w:trPr>
          <w:gridAfter w:val="1"/>
          <w:wAfter w:w="1977" w:type="pct"/>
        </w:trPr>
        <w:tc>
          <w:tcPr>
            <w:tcW w:w="988" w:type="pct"/>
            <w:vAlign w:val="bottom"/>
          </w:tcPr>
          <w:p w:rsidR="000172E5" w:rsidRPr="009E29E0" w:rsidRDefault="001A7D80" w:rsidP="001A7D80">
            <w:pPr>
              <w:pStyle w:val="NormalIndent"/>
              <w:rPr>
                <w:sz w:val="24"/>
                <w:szCs w:val="24"/>
              </w:rPr>
            </w:pPr>
            <w:r w:rsidRPr="009E29E0">
              <w:rPr>
                <w:sz w:val="24"/>
                <w:szCs w:val="24"/>
              </w:rPr>
              <w:t>Student Name</w:t>
            </w:r>
          </w:p>
        </w:tc>
        <w:tc>
          <w:tcPr>
            <w:tcW w:w="2036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9E29E0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846B76" w:rsidTr="00416761">
        <w:trPr>
          <w:gridAfter w:val="1"/>
          <w:wAfter w:w="1977" w:type="pct"/>
        </w:trPr>
        <w:tc>
          <w:tcPr>
            <w:tcW w:w="1047" w:type="pct"/>
            <w:gridSpan w:val="2"/>
            <w:vAlign w:val="bottom"/>
          </w:tcPr>
          <w:p w:rsidR="000172E5" w:rsidRPr="009E29E0" w:rsidRDefault="001A7D80" w:rsidP="001A7D80">
            <w:pPr>
              <w:pStyle w:val="NormalIndent"/>
              <w:rPr>
                <w:sz w:val="24"/>
                <w:szCs w:val="24"/>
              </w:rPr>
            </w:pPr>
            <w:r w:rsidRPr="009E29E0">
              <w:rPr>
                <w:sz w:val="24"/>
                <w:szCs w:val="24"/>
              </w:rPr>
              <w:t>Date of Interaction</w:t>
            </w:r>
          </w:p>
        </w:tc>
        <w:tc>
          <w:tcPr>
            <w:tcW w:w="197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9E29E0" w:rsidRDefault="000172E5" w:rsidP="00311D4F">
            <w:pPr>
              <w:rPr>
                <w:sz w:val="24"/>
                <w:szCs w:val="24"/>
              </w:rPr>
            </w:pPr>
          </w:p>
        </w:tc>
      </w:tr>
      <w:tr w:rsidR="00416761" w:rsidRPr="00846B76" w:rsidTr="00416761">
        <w:trPr>
          <w:gridAfter w:val="1"/>
          <w:wAfter w:w="1977" w:type="pct"/>
        </w:trPr>
        <w:tc>
          <w:tcPr>
            <w:tcW w:w="1047" w:type="pct"/>
            <w:gridSpan w:val="2"/>
            <w:vAlign w:val="bottom"/>
          </w:tcPr>
          <w:p w:rsidR="00416761" w:rsidRPr="009E29E0" w:rsidRDefault="00416761" w:rsidP="00416761">
            <w:pPr>
              <w:pStyle w:val="NormalIndent"/>
              <w:rPr>
                <w:sz w:val="24"/>
                <w:szCs w:val="24"/>
              </w:rPr>
            </w:pPr>
            <w:r w:rsidRPr="009E29E0">
              <w:rPr>
                <w:sz w:val="24"/>
                <w:szCs w:val="24"/>
              </w:rPr>
              <w:t>Effective Term and  Year</w:t>
            </w:r>
            <w:r w:rsidR="006564DF">
              <w:rPr>
                <w:sz w:val="24"/>
                <w:szCs w:val="24"/>
              </w:rPr>
              <w:t>**</w:t>
            </w:r>
          </w:p>
        </w:tc>
        <w:tc>
          <w:tcPr>
            <w:tcW w:w="197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16761" w:rsidRPr="009E29E0" w:rsidRDefault="00416761" w:rsidP="00211507">
            <w:pPr>
              <w:rPr>
                <w:sz w:val="24"/>
                <w:szCs w:val="24"/>
              </w:rPr>
            </w:pPr>
          </w:p>
        </w:tc>
      </w:tr>
      <w:tr w:rsidR="001A7D80" w:rsidRPr="009E29E0" w:rsidTr="00416761">
        <w:trPr>
          <w:gridAfter w:val="2"/>
          <w:wAfter w:w="3299" w:type="pct"/>
        </w:trPr>
        <w:tc>
          <w:tcPr>
            <w:tcW w:w="988" w:type="pct"/>
            <w:vAlign w:val="bottom"/>
          </w:tcPr>
          <w:p w:rsidR="001A7D80" w:rsidRPr="009E29E0" w:rsidRDefault="001A7D80" w:rsidP="001A7D80">
            <w:pPr>
              <w:pStyle w:val="NormalIndent"/>
              <w:rPr>
                <w:sz w:val="24"/>
                <w:szCs w:val="24"/>
              </w:rPr>
            </w:pPr>
            <w:r w:rsidRPr="009E29E0">
              <w:rPr>
                <w:sz w:val="24"/>
                <w:szCs w:val="24"/>
              </w:rPr>
              <w:t>Resignation or Withdraw?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A7D80" w:rsidRPr="009E29E0" w:rsidRDefault="001A7D80" w:rsidP="00311D4F">
            <w:pPr>
              <w:rPr>
                <w:sz w:val="24"/>
                <w:szCs w:val="24"/>
              </w:rPr>
            </w:pPr>
          </w:p>
        </w:tc>
      </w:tr>
      <w:tr w:rsidR="000172E5" w:rsidRPr="00846B76" w:rsidTr="00416761">
        <w:trPr>
          <w:gridAfter w:val="1"/>
          <w:wAfter w:w="1977" w:type="pct"/>
        </w:trPr>
        <w:tc>
          <w:tcPr>
            <w:tcW w:w="988" w:type="pct"/>
            <w:vAlign w:val="bottom"/>
          </w:tcPr>
          <w:p w:rsidR="000172E5" w:rsidRPr="009E29E0" w:rsidRDefault="00042101" w:rsidP="00311D4F">
            <w:pPr>
              <w:pStyle w:val="NormalIndent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334104394"/>
                <w:placeholder>
                  <w:docPart w:val="F8B5E8E1DE604CA195A45A5308D6EE62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9E29E0">
                  <w:rPr>
                    <w:sz w:val="24"/>
                    <w:szCs w:val="24"/>
                  </w:rPr>
                  <w:t>Email</w:t>
                </w:r>
              </w:sdtContent>
            </w:sdt>
          </w:p>
        </w:tc>
        <w:tc>
          <w:tcPr>
            <w:tcW w:w="2036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9E29E0" w:rsidRDefault="000172E5" w:rsidP="00311D4F">
            <w:pPr>
              <w:rPr>
                <w:sz w:val="24"/>
                <w:szCs w:val="24"/>
              </w:rPr>
            </w:pPr>
          </w:p>
        </w:tc>
      </w:tr>
      <w:tr w:rsidR="00416761" w:rsidRPr="00846B76" w:rsidTr="00416761">
        <w:trPr>
          <w:trHeight w:val="54"/>
        </w:trPr>
        <w:tc>
          <w:tcPr>
            <w:tcW w:w="3023" w:type="pct"/>
            <w:gridSpan w:val="4"/>
            <w:shd w:val="clear" w:color="auto" w:fill="auto"/>
            <w:vAlign w:val="bottom"/>
          </w:tcPr>
          <w:p w:rsidR="00EC7906" w:rsidRDefault="00EC7906" w:rsidP="00416761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Advisor                           ____________________________________________________</w:t>
            </w:r>
          </w:p>
          <w:p w:rsidR="00416761" w:rsidRPr="009E29E0" w:rsidRDefault="00416761" w:rsidP="00416761">
            <w:pPr>
              <w:pStyle w:val="NormalIndent"/>
              <w:rPr>
                <w:sz w:val="24"/>
                <w:szCs w:val="24"/>
              </w:rPr>
            </w:pPr>
            <w:r w:rsidRPr="009E29E0">
              <w:rPr>
                <w:sz w:val="24"/>
                <w:szCs w:val="24"/>
              </w:rPr>
              <w:t>Is student International?</w:t>
            </w:r>
            <w:r w:rsidR="009E29E0" w:rsidRPr="009E29E0">
              <w:rPr>
                <w:sz w:val="24"/>
                <w:szCs w:val="24"/>
              </w:rPr>
              <w:t xml:space="preserve"> _______________</w:t>
            </w:r>
          </w:p>
        </w:tc>
        <w:tc>
          <w:tcPr>
            <w:tcW w:w="1976" w:type="pct"/>
            <w:vAlign w:val="bottom"/>
          </w:tcPr>
          <w:p w:rsidR="00416761" w:rsidRPr="00846B76" w:rsidRDefault="00416761" w:rsidP="00416761"/>
        </w:tc>
      </w:tr>
      <w:tr w:rsidR="00416761" w:rsidRPr="00846B76" w:rsidTr="00416761">
        <w:trPr>
          <w:trHeight w:val="54"/>
        </w:trPr>
        <w:tc>
          <w:tcPr>
            <w:tcW w:w="3023" w:type="pct"/>
            <w:gridSpan w:val="4"/>
            <w:shd w:val="clear" w:color="auto" w:fill="auto"/>
            <w:vAlign w:val="bottom"/>
          </w:tcPr>
          <w:p w:rsidR="00416761" w:rsidRPr="009E29E0" w:rsidRDefault="00416761" w:rsidP="00416761">
            <w:pPr>
              <w:pStyle w:val="NormalIndent"/>
              <w:ind w:left="1440"/>
              <w:rPr>
                <w:sz w:val="24"/>
                <w:szCs w:val="24"/>
              </w:rPr>
            </w:pPr>
            <w:r w:rsidRPr="009E29E0">
              <w:rPr>
                <w:sz w:val="24"/>
                <w:szCs w:val="24"/>
              </w:rPr>
              <w:t xml:space="preserve">Date </w:t>
            </w:r>
            <w:r w:rsidR="009E29E0" w:rsidRPr="009E29E0">
              <w:rPr>
                <w:sz w:val="24"/>
                <w:szCs w:val="24"/>
              </w:rPr>
              <w:t>form sent and received from the Cranwell Center____</w:t>
            </w:r>
            <w:r w:rsidR="009E29E0">
              <w:rPr>
                <w:sz w:val="24"/>
                <w:szCs w:val="24"/>
              </w:rPr>
              <w:t>_______________</w:t>
            </w:r>
            <w:r w:rsidR="009E29E0" w:rsidRPr="009E29E0">
              <w:rPr>
                <w:sz w:val="24"/>
                <w:szCs w:val="24"/>
              </w:rPr>
              <w:t>_</w:t>
            </w:r>
          </w:p>
          <w:p w:rsidR="009E29E0" w:rsidRPr="009E29E0" w:rsidRDefault="006564DF" w:rsidP="006564DF">
            <w:pPr>
              <w:pStyle w:val="NormalIndent"/>
              <w:ind w:righ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*The specific date of withdrawal or resignation </w:t>
            </w:r>
            <w:r>
              <w:rPr>
                <w:sz w:val="24"/>
                <w:szCs w:val="24"/>
              </w:rPr>
              <w:t>could affect refund</w:t>
            </w:r>
            <w:r>
              <w:rPr>
                <w:sz w:val="24"/>
                <w:szCs w:val="24"/>
              </w:rPr>
              <w:t>/financial aid.</w:t>
            </w:r>
            <w:bookmarkStart w:id="0" w:name="_GoBack"/>
            <w:bookmarkEnd w:id="0"/>
          </w:p>
        </w:tc>
        <w:tc>
          <w:tcPr>
            <w:tcW w:w="1977" w:type="pct"/>
            <w:vAlign w:val="bottom"/>
          </w:tcPr>
          <w:p w:rsidR="00416761" w:rsidRPr="00846B76" w:rsidRDefault="00416761" w:rsidP="00416761"/>
        </w:tc>
      </w:tr>
      <w:tr w:rsidR="00416761" w:rsidRPr="00846B76" w:rsidTr="00416761">
        <w:trPr>
          <w:gridAfter w:val="1"/>
          <w:wAfter w:w="1977" w:type="pct"/>
        </w:trPr>
        <w:tc>
          <w:tcPr>
            <w:tcW w:w="3023" w:type="pct"/>
            <w:gridSpan w:val="4"/>
            <w:shd w:val="clear" w:color="auto" w:fill="731F1C" w:themeFill="accent5"/>
            <w:vAlign w:val="bottom"/>
          </w:tcPr>
          <w:p w:rsidR="00416761" w:rsidRPr="00846B76" w:rsidRDefault="00416761" w:rsidP="00416761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Advisor Notes</w:t>
            </w:r>
          </w:p>
        </w:tc>
      </w:tr>
    </w:tbl>
    <w:p w:rsidR="001A7D80" w:rsidRPr="0006568A" w:rsidRDefault="001A7D80">
      <w:r>
        <w:t>Notes:</w:t>
      </w:r>
    </w:p>
    <w:sectPr w:rsidR="001A7D80" w:rsidRPr="0006568A" w:rsidSect="009E29E0">
      <w:headerReference w:type="default" r:id="rId10"/>
      <w:pgSz w:w="12240" w:h="15840"/>
      <w:pgMar w:top="135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2101" w:rsidRDefault="00042101" w:rsidP="000172E5">
      <w:pPr>
        <w:spacing w:after="0" w:line="240" w:lineRule="auto"/>
      </w:pPr>
      <w:r>
        <w:separator/>
      </w:r>
    </w:p>
  </w:endnote>
  <w:endnote w:type="continuationSeparator" w:id="0">
    <w:p w:rsidR="00042101" w:rsidRDefault="00042101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F349A38-7BDA-4921-8C00-3D57F9CA8429}"/>
    <w:embedBold r:id="rId2" w:fontKey="{1970B98C-1BB4-4B52-BB80-28CDAA7D557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111482A-7F2B-4E16-9777-A05E8A61A5A9}"/>
    <w:embedBold r:id="rId4" w:fontKey="{9BB35BEA-0EAE-4166-BC3F-A5EDA4AEF931}"/>
    <w:embedItalic r:id="rId5" w:fontKey="{66AB7920-B9F9-4908-B3BE-F147884605C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89D536C-A97C-4742-8649-A113EDA3621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B394404-8DC9-412B-9C69-957A57F11A0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2101" w:rsidRDefault="00042101" w:rsidP="000172E5">
      <w:pPr>
        <w:spacing w:after="0" w:line="240" w:lineRule="auto"/>
      </w:pPr>
      <w:r>
        <w:separator/>
      </w:r>
    </w:p>
  </w:footnote>
  <w:footnote w:type="continuationSeparator" w:id="0">
    <w:p w:rsidR="00042101" w:rsidRDefault="00042101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B337A2" w:rsidTr="00384B05">
      <w:trPr>
        <w:trHeight w:val="990"/>
      </w:trPr>
      <w:tc>
        <w:tcPr>
          <w:tcW w:w="1350" w:type="dxa"/>
          <w:vAlign w:val="center"/>
        </w:tcPr>
        <w:p w:rsidR="00B337A2" w:rsidRPr="00B337A2" w:rsidRDefault="00B337A2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</w:p>
      </w:tc>
      <w:tc>
        <w:tcPr>
          <w:tcW w:w="8000" w:type="dxa"/>
          <w:vAlign w:val="center"/>
        </w:tcPr>
        <w:p w:rsidR="00B337A2" w:rsidRPr="009E29E0" w:rsidRDefault="001A7D80" w:rsidP="001A7D80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731F1C"/>
              <w:sz w:val="40"/>
              <w:szCs w:val="40"/>
            </w:rPr>
          </w:pPr>
          <w:r w:rsidRPr="009E29E0">
            <w:rPr>
              <w:rFonts w:ascii="Corbel" w:eastAsia="Calibri" w:hAnsi="Corbel" w:cs="Times New Roman"/>
              <w:b/>
              <w:noProof/>
              <w:color w:val="731F1C"/>
              <w:sz w:val="40"/>
              <w:szCs w:val="40"/>
            </w:rPr>
            <w:t>Resignation/Withdrawal Form Notes</w:t>
          </w:r>
        </w:p>
      </w:tc>
    </w:tr>
  </w:tbl>
  <w:p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D80"/>
    <w:rsid w:val="000172E5"/>
    <w:rsid w:val="00042101"/>
    <w:rsid w:val="00052382"/>
    <w:rsid w:val="0006568A"/>
    <w:rsid w:val="00076F0F"/>
    <w:rsid w:val="00084253"/>
    <w:rsid w:val="000D1F49"/>
    <w:rsid w:val="001727CA"/>
    <w:rsid w:val="001A7D80"/>
    <w:rsid w:val="002706D7"/>
    <w:rsid w:val="002C56E6"/>
    <w:rsid w:val="00311D4F"/>
    <w:rsid w:val="00317035"/>
    <w:rsid w:val="00344849"/>
    <w:rsid w:val="00361E11"/>
    <w:rsid w:val="00391D8E"/>
    <w:rsid w:val="003F0847"/>
    <w:rsid w:val="0040090B"/>
    <w:rsid w:val="00416761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39C"/>
    <w:rsid w:val="006564DF"/>
    <w:rsid w:val="006D320E"/>
    <w:rsid w:val="007147D7"/>
    <w:rsid w:val="00770F25"/>
    <w:rsid w:val="007A35A8"/>
    <w:rsid w:val="007B0A85"/>
    <w:rsid w:val="007C6A52"/>
    <w:rsid w:val="0082043E"/>
    <w:rsid w:val="00846B76"/>
    <w:rsid w:val="008E203A"/>
    <w:rsid w:val="0091229C"/>
    <w:rsid w:val="00940E73"/>
    <w:rsid w:val="0098597D"/>
    <w:rsid w:val="009E29E0"/>
    <w:rsid w:val="009F619A"/>
    <w:rsid w:val="009F6DDE"/>
    <w:rsid w:val="00A370A8"/>
    <w:rsid w:val="00A805B3"/>
    <w:rsid w:val="00B337A2"/>
    <w:rsid w:val="00B757BF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C7906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18D95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1D8E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D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underwood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8B5E8E1DE604CA195A45A5308D6EE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9F591C-2933-424F-B2AA-5AF1555C529A}"/>
      </w:docPartPr>
      <w:docPartBody>
        <w:p w:rsidR="00A35B13" w:rsidRDefault="00B875AC">
          <w:pPr>
            <w:pStyle w:val="F8B5E8E1DE604CA195A45A5308D6EE62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5AC"/>
    <w:rsid w:val="00201251"/>
    <w:rsid w:val="0063530D"/>
    <w:rsid w:val="006F16EE"/>
    <w:rsid w:val="00A35B13"/>
    <w:rsid w:val="00B371CD"/>
    <w:rsid w:val="00B8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ADDCB637FB0E49A78EDF8CD95FEBDF92">
    <w:name w:val="ADDCB637FB0E49A78EDF8CD95FEBDF92"/>
  </w:style>
  <w:style w:type="paragraph" w:customStyle="1" w:styleId="95B20BF1599A4431A12A65D2291E67D2">
    <w:name w:val="95B20BF1599A4431A12A65D2291E67D2"/>
  </w:style>
  <w:style w:type="paragraph" w:customStyle="1" w:styleId="EBB2F09A1E2441D38222822DA02C8C8E">
    <w:name w:val="EBB2F09A1E2441D38222822DA02C8C8E"/>
  </w:style>
  <w:style w:type="paragraph" w:customStyle="1" w:styleId="627333C8724F4EB0A9B06940AFBCFF31">
    <w:name w:val="627333C8724F4EB0A9B06940AFBCFF31"/>
  </w:style>
  <w:style w:type="paragraph" w:customStyle="1" w:styleId="C9D8A61389E04DCE925EE6D690BD3554">
    <w:name w:val="C9D8A61389E04DCE925EE6D690BD3554"/>
  </w:style>
  <w:style w:type="paragraph" w:customStyle="1" w:styleId="F8B5E8E1DE604CA195A45A5308D6EE62">
    <w:name w:val="F8B5E8E1DE604CA195A45A5308D6EE62"/>
  </w:style>
  <w:style w:type="paragraph" w:customStyle="1" w:styleId="358FFA67C9714A4B9C77CE8DF4464A1E">
    <w:name w:val="358FFA67C9714A4B9C77CE8DF4464A1E"/>
  </w:style>
  <w:style w:type="paragraph" w:customStyle="1" w:styleId="4CAA4F1430EA48529977D9A4022E90C0">
    <w:name w:val="4CAA4F1430EA48529977D9A4022E90C0"/>
  </w:style>
  <w:style w:type="paragraph" w:customStyle="1" w:styleId="F74E0D05B1A94DA8812D73E329370E4A">
    <w:name w:val="F74E0D05B1A94DA8812D73E329370E4A"/>
  </w:style>
  <w:style w:type="paragraph" w:customStyle="1" w:styleId="60E019C8507A48A4B898BADB2580FBC9">
    <w:name w:val="60E019C8507A48A4B898BADB2580FBC9"/>
  </w:style>
  <w:style w:type="paragraph" w:customStyle="1" w:styleId="0E935983715740A8B7D07FF88DC86F3A">
    <w:name w:val="0E935983715740A8B7D07FF88DC86F3A"/>
  </w:style>
  <w:style w:type="paragraph" w:customStyle="1" w:styleId="3901AEA1FB48403BAD59A1CD57EACCEB">
    <w:name w:val="3901AEA1FB48403BAD59A1CD57EACCEB"/>
  </w:style>
  <w:style w:type="paragraph" w:customStyle="1" w:styleId="67DBD0C3A51041768727F1BDDFA3C4E2">
    <w:name w:val="67DBD0C3A51041768727F1BDDFA3C4E2"/>
  </w:style>
  <w:style w:type="paragraph" w:customStyle="1" w:styleId="C29560BC421940749AD74478096BCD98">
    <w:name w:val="C29560BC421940749AD74478096BCD98"/>
    <w:rsid w:val="00A35B13"/>
  </w:style>
  <w:style w:type="paragraph" w:customStyle="1" w:styleId="01DB68E91D2945648B48B07FB2D67FDF">
    <w:name w:val="01DB68E91D2945648B48B07FB2D67FDF"/>
    <w:rsid w:val="00A35B13"/>
  </w:style>
  <w:style w:type="paragraph" w:customStyle="1" w:styleId="7687C65DA6CF47B2BF5A52B436C715AE">
    <w:name w:val="7687C65DA6CF47B2BF5A52B436C715AE"/>
    <w:rsid w:val="00A35B1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39F513-FAF9-4D94-9AEB-B20EE133C0C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FB5AC8-4CF4-478C-BD8E-15E2C92D9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2019-05-17T17:21:00Z</dcterms:created>
  <dcterms:modified xsi:type="dcterms:W3CDTF">2019-09-11T20:54:00Z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